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A058A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FA058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621E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FA058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621E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7621E6" w:rsidRDefault="00FA058A">
      <w:pPr>
        <w:jc w:val="center"/>
        <w:rPr>
          <w:b/>
          <w:sz w:val="26"/>
        </w:rPr>
      </w:pPr>
    </w:p>
    <w:p w:rsidR="00000000" w:rsidRDefault="00FA058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FA058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7621E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18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FA058A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7621E6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FA058A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000000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FA058A">
            <w:pPr>
              <w:rPr>
                <w:sz w:val="26"/>
              </w:rPr>
            </w:pPr>
          </w:p>
        </w:tc>
      </w:tr>
      <w:tr w:rsidR="007621E6">
        <w:tc>
          <w:tcPr>
            <w:tcW w:w="9640" w:type="dxa"/>
            <w:gridSpan w:val="2"/>
            <w:shd w:val="clear" w:color="auto" w:fill="auto"/>
            <w:vAlign w:val="center"/>
          </w:tcPr>
          <w:p w:rsidR="007621E6" w:rsidRDefault="007621E6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7621E6" w:rsidRPr="007621E6">
        <w:tc>
          <w:tcPr>
            <w:tcW w:w="9640" w:type="dxa"/>
            <w:gridSpan w:val="2"/>
            <w:shd w:val="clear" w:color="auto" w:fill="auto"/>
            <w:vAlign w:val="center"/>
          </w:tcPr>
          <w:p w:rsidR="007621E6" w:rsidRDefault="007621E6">
            <w:pPr>
              <w:rPr>
                <w:sz w:val="26"/>
              </w:rPr>
            </w:pPr>
            <w:r>
              <w:rPr>
                <w:sz w:val="26"/>
              </w:rPr>
              <w:t>Представитель правового управления аппарата Законодательного Собрания Иркутской области</w:t>
            </w:r>
          </w:p>
        </w:tc>
      </w:tr>
    </w:tbl>
    <w:p w:rsidR="00000000" w:rsidRPr="007621E6" w:rsidRDefault="00FA058A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7621E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A058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7621E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09.45 – 09.50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7621E6" w:rsidRDefault="007621E6" w:rsidP="007621E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7621E6" w:rsidTr="007621E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621E6" w:rsidRDefault="007621E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7621E6" w:rsidRDefault="007621E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09.50 – 10.00</w:t>
            </w:r>
          </w:p>
          <w:p w:rsidR="007621E6" w:rsidRDefault="007621E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ПВ-1658</w:t>
            </w:r>
          </w:p>
        </w:tc>
        <w:tc>
          <w:tcPr>
            <w:tcW w:w="7372" w:type="dxa"/>
            <w:tcMar>
              <w:top w:w="283" w:type="dxa"/>
            </w:tcMar>
          </w:tcPr>
          <w:p w:rsidR="007621E6" w:rsidRDefault="007621E6" w:rsidP="007621E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плане законопроектных работ Иркутской области на 2019 год»</w:t>
            </w:r>
          </w:p>
          <w:p w:rsidR="007621E6" w:rsidRPr="007621E6" w:rsidRDefault="007621E6" w:rsidP="007621E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7621E6" w:rsidRPr="007621E6" w:rsidRDefault="007621E6" w:rsidP="007621E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621E6">
              <w:rPr>
                <w:i/>
                <w:color w:val="000000"/>
                <w:sz w:val="26"/>
                <w:szCs w:val="26"/>
              </w:rPr>
              <w:t>Представитель правового управления аппарата Законодательного Собрания Иркутской области</w:t>
            </w:r>
          </w:p>
        </w:tc>
      </w:tr>
      <w:tr w:rsidR="007621E6" w:rsidTr="007621E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621E6" w:rsidRDefault="007621E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7621E6" w:rsidRDefault="007621E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10.10</w:t>
            </w:r>
          </w:p>
          <w:p w:rsidR="007621E6" w:rsidRDefault="007621E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ПВ-1683</w:t>
            </w:r>
          </w:p>
        </w:tc>
        <w:tc>
          <w:tcPr>
            <w:tcW w:w="7372" w:type="dxa"/>
            <w:tcMar>
              <w:top w:w="283" w:type="dxa"/>
            </w:tcMar>
          </w:tcPr>
          <w:p w:rsidR="007621E6" w:rsidRDefault="007621E6" w:rsidP="007621E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плане работы комитета по бюджету, ценообразованию, финансово-экономическому и налоговому законодательству Законодательного Собрания Иркутской области на 2019 год</w:t>
            </w:r>
          </w:p>
          <w:p w:rsidR="007621E6" w:rsidRPr="007621E6" w:rsidRDefault="007621E6" w:rsidP="007621E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7621E6" w:rsidRPr="007621E6" w:rsidRDefault="007621E6" w:rsidP="007621E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621E6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7621E6" w:rsidRDefault="00FA058A">
      <w:pPr>
        <w:rPr>
          <w:sz w:val="2"/>
          <w:szCs w:val="2"/>
        </w:rPr>
      </w:pPr>
    </w:p>
    <w:p w:rsidR="00000000" w:rsidRPr="007621E6" w:rsidRDefault="00FA058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7621E6" w:rsidRDefault="007621E6">
            <w:pPr>
              <w:rPr>
                <w:sz w:val="28"/>
                <w:szCs w:val="28"/>
              </w:rPr>
            </w:pPr>
            <w:r w:rsidRPr="007621E6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7621E6" w:rsidRDefault="007621E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621E6" w:rsidRDefault="007621E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621E6" w:rsidRDefault="007621E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621E6" w:rsidRDefault="007621E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7621E6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  <w:lang w:val="en-US"/>
              </w:rPr>
              <w:t>Н.И.Дикусарова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7621E6" w:rsidRDefault="007621E6">
      <w:pPr>
        <w:rPr>
          <w:sz w:val="28"/>
          <w:szCs w:val="28"/>
          <w:lang w:val="en-US"/>
        </w:rPr>
      </w:pPr>
    </w:p>
    <w:sectPr w:rsidR="007621E6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58A" w:rsidRDefault="00FA058A">
      <w:r>
        <w:separator/>
      </w:r>
    </w:p>
  </w:endnote>
  <w:endnote w:type="continuationSeparator" w:id="0">
    <w:p w:rsidR="00FA058A" w:rsidRDefault="00FA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A058A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A058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58A" w:rsidRDefault="00FA058A">
      <w:r>
        <w:separator/>
      </w:r>
    </w:p>
  </w:footnote>
  <w:footnote w:type="continuationSeparator" w:id="0">
    <w:p w:rsidR="00FA058A" w:rsidRDefault="00FA0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A058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A058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A05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FA058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7621E6"/>
    <w:rsid w:val="007621E6"/>
    <w:rsid w:val="00FA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ssikasE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18415-8755-4C6D-8F53-14E2ADCB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Рассикас Елена Борисовна</dc:creator>
  <cp:lastModifiedBy>Рассикас Елена Борисовна</cp:lastModifiedBy>
  <cp:revision>1</cp:revision>
  <cp:lastPrinted>2005-02-10T04:09:00Z</cp:lastPrinted>
  <dcterms:created xsi:type="dcterms:W3CDTF">2018-12-17T01:15:00Z</dcterms:created>
  <dcterms:modified xsi:type="dcterms:W3CDTF">2018-12-17T01:16:00Z</dcterms:modified>
</cp:coreProperties>
</file>